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B4724" w14:textId="1F6F95E7" w:rsidR="00825F7F" w:rsidRDefault="00C972F0" w:rsidP="00C972F0">
      <w:pPr>
        <w:jc w:val="center"/>
      </w:pPr>
      <w:r>
        <w:rPr>
          <w:noProof/>
          <w:lang w:eastAsia="en-GB"/>
        </w:rPr>
        <w:t xml:space="preserve"> </w:t>
      </w:r>
      <w:r w:rsidR="00D7374C">
        <w:rPr>
          <w:noProof/>
          <w:lang w:eastAsia="en-GB"/>
        </w:rPr>
        <w:drawing>
          <wp:inline distT="0" distB="0" distL="0" distR="0" wp14:anchorId="6CF1C3B9" wp14:editId="11EE7224">
            <wp:extent cx="1551275" cy="72333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13" t="15455" r="37324"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51" cy="72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</w:p>
    <w:tbl>
      <w:tblPr>
        <w:tblStyle w:val="TableGrid"/>
        <w:tblW w:w="11058" w:type="dxa"/>
        <w:tblInd w:w="-885" w:type="dxa"/>
        <w:tblLook w:val="04A0" w:firstRow="1" w:lastRow="0" w:firstColumn="1" w:lastColumn="0" w:noHBand="0" w:noVBand="1"/>
      </w:tblPr>
      <w:tblGrid>
        <w:gridCol w:w="5170"/>
        <w:gridCol w:w="5888"/>
      </w:tblGrid>
      <w:tr w:rsidR="00C43943" w14:paraId="57FD7B0D" w14:textId="77777777" w:rsidTr="00C02242">
        <w:trPr>
          <w:trHeight w:val="1330"/>
        </w:trPr>
        <w:tc>
          <w:tcPr>
            <w:tcW w:w="5170" w:type="dxa"/>
          </w:tcPr>
          <w:p w14:paraId="3134F982" w14:textId="10253C83" w:rsidR="000B35D8" w:rsidRDefault="00C43943" w:rsidP="00C43943">
            <w:r>
              <w:t xml:space="preserve">1. </w:t>
            </w:r>
            <w:proofErr w:type="spellStart"/>
            <w:r w:rsidR="009F0526">
              <w:t>Vebov</w:t>
            </w:r>
            <w:proofErr w:type="spellEnd"/>
            <w:r w:rsidR="009F0526">
              <w:rPr>
                <w:lang w:val="sk-SK"/>
              </w:rPr>
              <w:t>á adresa</w:t>
            </w:r>
            <w:r>
              <w:t xml:space="preserve">- web.seesaw.me      </w:t>
            </w:r>
          </w:p>
          <w:p w14:paraId="5854CA5D" w14:textId="774F5C29" w:rsidR="00C43943" w:rsidRDefault="000B35D8" w:rsidP="00C43943">
            <w:r>
              <w:t xml:space="preserve">    </w:t>
            </w:r>
            <w:proofErr w:type="spellStart"/>
            <w:r w:rsidR="009F0526">
              <w:t>alebo</w:t>
            </w:r>
            <w:proofErr w:type="spellEnd"/>
            <w:r w:rsidR="00C43943">
              <w:t xml:space="preserve"> Google Seesaw</w:t>
            </w:r>
          </w:p>
          <w:p w14:paraId="47E43F55" w14:textId="77777777" w:rsidR="00C43943" w:rsidRDefault="005F62F6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039D9225" wp14:editId="4EFC385B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-260985</wp:posOffset>
                  </wp:positionV>
                  <wp:extent cx="698500" cy="584835"/>
                  <wp:effectExtent l="19050" t="0" r="6350" b="0"/>
                  <wp:wrapTight wrapText="bothSides">
                    <wp:wrapPolygon edited="0">
                      <wp:start x="-589" y="0"/>
                      <wp:lineTo x="-589" y="21107"/>
                      <wp:lineTo x="21796" y="21107"/>
                      <wp:lineTo x="21796" y="0"/>
                      <wp:lineTo x="-589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351" t="15235" r="28786" b="2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1A5E68C9" w14:textId="7DDD84DD" w:rsidR="00C43943" w:rsidRDefault="00C43943" w:rsidP="00C43943">
            <w:r>
              <w:t xml:space="preserve">2. </w:t>
            </w:r>
            <w:proofErr w:type="spellStart"/>
            <w:r w:rsidR="009F0526">
              <w:t>Zalogujte</w:t>
            </w:r>
            <w:proofErr w:type="spellEnd"/>
            <w:r w:rsidR="009F0526">
              <w:t xml:space="preserve"> </w:t>
            </w:r>
            <w:proofErr w:type="spellStart"/>
            <w:r w:rsidR="009F0526">
              <w:t>sa</w:t>
            </w:r>
            <w:proofErr w:type="spellEnd"/>
            <w:r w:rsidR="009F0526">
              <w:t xml:space="preserve"> </w:t>
            </w:r>
            <w:proofErr w:type="spellStart"/>
            <w:r w:rsidR="009F0526">
              <w:t>naskenovaním</w:t>
            </w:r>
            <w:proofErr w:type="spellEnd"/>
            <w:r>
              <w:t xml:space="preserve"> QR </w:t>
            </w:r>
            <w:proofErr w:type="spellStart"/>
            <w:r w:rsidR="009F0526">
              <w:t>kódu</w:t>
            </w:r>
            <w:proofErr w:type="spellEnd"/>
            <w:r>
              <w:t xml:space="preserve"> </w:t>
            </w:r>
            <w:proofErr w:type="spellStart"/>
            <w:r w:rsidR="009F0526">
              <w:t>alebo</w:t>
            </w:r>
            <w:proofErr w:type="spellEnd"/>
            <w:r w:rsidR="009F0526">
              <w:t xml:space="preserve"> </w:t>
            </w:r>
            <w:proofErr w:type="spellStart"/>
            <w:r w:rsidR="009F0526">
              <w:t>príhlaste</w:t>
            </w:r>
            <w:proofErr w:type="spellEnd"/>
            <w:r w:rsidR="009F0526">
              <w:t xml:space="preserve"> </w:t>
            </w:r>
            <w:proofErr w:type="spellStart"/>
            <w:r w:rsidR="009F0526">
              <w:t>sa</w:t>
            </w:r>
            <w:proofErr w:type="spellEnd"/>
            <w:r w:rsidR="009F0526">
              <w:t xml:space="preserve"> </w:t>
            </w:r>
            <w:proofErr w:type="spellStart"/>
            <w:r w:rsidR="009F0526">
              <w:t>písomne</w:t>
            </w:r>
            <w:proofErr w:type="spellEnd"/>
            <w:r w:rsidR="009F0526">
              <w:t xml:space="preserve"> </w:t>
            </w:r>
            <w:proofErr w:type="spellStart"/>
            <w:proofErr w:type="gramStart"/>
            <w:r w:rsidR="00E316C2">
              <w:t>prihlásením</w:t>
            </w:r>
            <w:r w:rsidR="009F0526">
              <w:t>,ktoré</w:t>
            </w:r>
            <w:proofErr w:type="spellEnd"/>
            <w:proofErr w:type="gramEnd"/>
            <w:r w:rsidR="009F0526">
              <w:t xml:space="preserve"> bolo </w:t>
            </w:r>
            <w:proofErr w:type="spellStart"/>
            <w:r w:rsidR="009F0526">
              <w:t>poskytnuté</w:t>
            </w:r>
            <w:proofErr w:type="spellEnd"/>
            <w:r>
              <w:t xml:space="preserve"> </w:t>
            </w:r>
          </w:p>
          <w:p w14:paraId="32E6B6BF" w14:textId="363F0873" w:rsidR="00C43943" w:rsidRDefault="00CF5DF3"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3D0AEDA0" wp14:editId="720092EF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59055</wp:posOffset>
                  </wp:positionV>
                  <wp:extent cx="1772920" cy="526415"/>
                  <wp:effectExtent l="19050" t="0" r="0" b="0"/>
                  <wp:wrapTight wrapText="bothSides">
                    <wp:wrapPolygon edited="0">
                      <wp:start x="-232" y="0"/>
                      <wp:lineTo x="-232" y="21105"/>
                      <wp:lineTo x="21585" y="21105"/>
                      <wp:lineTo x="21585" y="0"/>
                      <wp:lineTo x="-232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411" t="7895" r="20894" b="5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C43943" w14:paraId="3B6948E1" w14:textId="77777777" w:rsidTr="00C02242">
        <w:trPr>
          <w:trHeight w:val="1530"/>
        </w:trPr>
        <w:tc>
          <w:tcPr>
            <w:tcW w:w="5170" w:type="dxa"/>
          </w:tcPr>
          <w:p w14:paraId="32668E5F" w14:textId="31A87A86" w:rsidR="00C43943" w:rsidRDefault="00C43943" w:rsidP="00C43943">
            <w:r>
              <w:t xml:space="preserve">3. </w:t>
            </w:r>
            <w:proofErr w:type="spellStart"/>
            <w:r w:rsidR="009F0526">
              <w:t>Budete</w:t>
            </w:r>
            <w:proofErr w:type="spellEnd"/>
            <w:r w:rsidR="009F0526">
              <w:t xml:space="preserve"> </w:t>
            </w:r>
            <w:proofErr w:type="spellStart"/>
            <w:r w:rsidR="009F0526">
              <w:t>mať</w:t>
            </w:r>
            <w:proofErr w:type="spellEnd"/>
            <w:r w:rsidR="009F0526">
              <w:t xml:space="preserve"> </w:t>
            </w:r>
            <w:proofErr w:type="spellStart"/>
            <w:r w:rsidR="009F0526">
              <w:t>prístup</w:t>
            </w:r>
            <w:proofErr w:type="spellEnd"/>
            <w:r w:rsidR="009F0526">
              <w:t xml:space="preserve"> k </w:t>
            </w:r>
            <w:proofErr w:type="spellStart"/>
            <w:r w:rsidR="009F0526">
              <w:t>žurnálu</w:t>
            </w:r>
            <w:proofErr w:type="spellEnd"/>
            <w:r w:rsidR="009F0526">
              <w:t xml:space="preserve"> </w:t>
            </w:r>
            <w:proofErr w:type="spellStart"/>
            <w:r w:rsidR="009F0526">
              <w:t>V</w:t>
            </w:r>
            <w:r w:rsidR="00E316C2">
              <w:t>ášh</w:t>
            </w:r>
            <w:r w:rsidR="009F0526">
              <w:t>o</w:t>
            </w:r>
            <w:proofErr w:type="spellEnd"/>
            <w:r w:rsidR="009F0526">
              <w:t xml:space="preserve"> </w:t>
            </w:r>
            <w:proofErr w:type="spellStart"/>
            <w:r w:rsidR="009F0526">
              <w:t>dieťata</w:t>
            </w:r>
            <w:proofErr w:type="spellEnd"/>
            <w:r w:rsidR="009F0526">
              <w:t xml:space="preserve">. </w:t>
            </w:r>
            <w:proofErr w:type="spellStart"/>
            <w:r w:rsidR="009F0526">
              <w:t>Tu</w:t>
            </w:r>
            <w:proofErr w:type="spellEnd"/>
            <w:r w:rsidR="009F0526">
              <w:t xml:space="preserve"> </w:t>
            </w:r>
            <w:proofErr w:type="spellStart"/>
            <w:r w:rsidR="009F0526">
              <w:t>môžete</w:t>
            </w:r>
            <w:proofErr w:type="spellEnd"/>
            <w:r w:rsidR="009F0526">
              <w:t xml:space="preserve"> </w:t>
            </w:r>
            <w:proofErr w:type="spellStart"/>
            <w:r w:rsidR="009F0526">
              <w:t>vidieť</w:t>
            </w:r>
            <w:proofErr w:type="spellEnd"/>
            <w:r w:rsidR="009F0526">
              <w:t xml:space="preserve"> </w:t>
            </w:r>
            <w:proofErr w:type="spellStart"/>
            <w:r w:rsidR="009F0526">
              <w:t>prácu</w:t>
            </w:r>
            <w:proofErr w:type="spellEnd"/>
            <w:r w:rsidR="009F0526">
              <w:t xml:space="preserve"> </w:t>
            </w:r>
            <w:proofErr w:type="spellStart"/>
            <w:r w:rsidR="009F0526">
              <w:t>V</w:t>
            </w:r>
            <w:r w:rsidR="00E316C2">
              <w:t>áš</w:t>
            </w:r>
            <w:r w:rsidR="009F0526">
              <w:t>ho</w:t>
            </w:r>
            <w:proofErr w:type="spellEnd"/>
            <w:r w:rsidR="009F0526">
              <w:t xml:space="preserve"> </w:t>
            </w:r>
            <w:proofErr w:type="spellStart"/>
            <w:r w:rsidR="009F0526">
              <w:t>dieťaťa</w:t>
            </w:r>
            <w:proofErr w:type="spellEnd"/>
            <w:r>
              <w:t xml:space="preserve">. </w:t>
            </w:r>
          </w:p>
          <w:p w14:paraId="23709487" w14:textId="77777777" w:rsidR="00C43943" w:rsidRDefault="00C02242" w:rsidP="00C43943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EE20361" wp14:editId="7FA87700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36195</wp:posOffset>
                  </wp:positionV>
                  <wp:extent cx="2306955" cy="1133475"/>
                  <wp:effectExtent l="19050" t="0" r="0" b="0"/>
                  <wp:wrapTight wrapText="bothSides">
                    <wp:wrapPolygon edited="0">
                      <wp:start x="-178" y="0"/>
                      <wp:lineTo x="-178" y="21418"/>
                      <wp:lineTo x="21582" y="21418"/>
                      <wp:lineTo x="21582" y="0"/>
                      <wp:lineTo x="-178" y="0"/>
                    </wp:wrapPolygon>
                  </wp:wrapTight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93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30FEB37E" w14:textId="3B063570" w:rsidR="00C43943" w:rsidRDefault="0004736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EA483D" wp14:editId="49022DA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224155</wp:posOffset>
                      </wp:positionV>
                      <wp:extent cx="394970" cy="182880"/>
                      <wp:effectExtent l="41275" t="13335" r="11430" b="60960"/>
                      <wp:wrapNone/>
                      <wp:docPr id="3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497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8037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64.75pt;margin-top:17.65pt;width:31.1pt;height:14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">
                      <v:stroke endarrow="block"/>
                    </v:shape>
                  </w:pict>
                </mc:Fallback>
              </mc:AlternateContent>
            </w:r>
            <w:r w:rsidR="00C02242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2E23523" wp14:editId="7B1D459F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377190</wp:posOffset>
                  </wp:positionV>
                  <wp:extent cx="2236470" cy="1075055"/>
                  <wp:effectExtent l="19050" t="0" r="0" b="0"/>
                  <wp:wrapTight wrapText="bothSides">
                    <wp:wrapPolygon edited="0">
                      <wp:start x="-184" y="0"/>
                      <wp:lineTo x="-184" y="21051"/>
                      <wp:lineTo x="21526" y="21051"/>
                      <wp:lineTo x="21526" y="0"/>
                      <wp:lineTo x="-184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8939" b="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3943">
              <w:t xml:space="preserve">4. </w:t>
            </w:r>
            <w:r w:rsidR="009F0526">
              <w:t xml:space="preserve">Na </w:t>
            </w:r>
            <w:proofErr w:type="spellStart"/>
            <w:r w:rsidR="009F0526">
              <w:t>zadanie</w:t>
            </w:r>
            <w:proofErr w:type="spellEnd"/>
            <w:r w:rsidR="009F0526">
              <w:t xml:space="preserve"> </w:t>
            </w:r>
            <w:proofErr w:type="spellStart"/>
            <w:r w:rsidR="009F0526">
              <w:t>práce</w:t>
            </w:r>
            <w:proofErr w:type="spellEnd"/>
            <w:r w:rsidR="009F0526">
              <w:t xml:space="preserve">, </w:t>
            </w:r>
            <w:proofErr w:type="spellStart"/>
            <w:r w:rsidR="009F0526">
              <w:t>ktorú</w:t>
            </w:r>
            <w:proofErr w:type="spellEnd"/>
            <w:r w:rsidR="009F0526">
              <w:t xml:space="preserve"> </w:t>
            </w:r>
            <w:proofErr w:type="spellStart"/>
            <w:r w:rsidR="009F0526">
              <w:t>ste</w:t>
            </w:r>
            <w:proofErr w:type="spellEnd"/>
            <w:r w:rsidR="009F0526">
              <w:t xml:space="preserve"> </w:t>
            </w:r>
            <w:proofErr w:type="spellStart"/>
            <w:r w:rsidR="009F0526">
              <w:t>odfotili</w:t>
            </w:r>
            <w:proofErr w:type="spellEnd"/>
            <w:r w:rsidR="009F0526">
              <w:t xml:space="preserve">, </w:t>
            </w:r>
            <w:proofErr w:type="spellStart"/>
            <w:r w:rsidR="009F0526">
              <w:t>alebo</w:t>
            </w:r>
            <w:proofErr w:type="spellEnd"/>
            <w:r w:rsidR="009F0526">
              <w:t xml:space="preserve"> </w:t>
            </w:r>
            <w:proofErr w:type="spellStart"/>
            <w:r w:rsidR="009F0526">
              <w:t>nahrali</w:t>
            </w:r>
            <w:proofErr w:type="spellEnd"/>
            <w:r w:rsidR="009F0526">
              <w:t xml:space="preserve">, </w:t>
            </w:r>
            <w:proofErr w:type="spellStart"/>
            <w:r w:rsidR="009F0526">
              <w:t>kliknite</w:t>
            </w:r>
            <w:proofErr w:type="spellEnd"/>
            <w:r w:rsidR="009F0526">
              <w:t xml:space="preserve"> </w:t>
            </w:r>
            <w:proofErr w:type="spellStart"/>
            <w:r w:rsidR="009F0526">
              <w:t>na</w:t>
            </w:r>
            <w:proofErr w:type="spellEnd"/>
            <w:r w:rsidR="009F0526">
              <w:t xml:space="preserve"> </w:t>
            </w:r>
            <w:proofErr w:type="spellStart"/>
            <w:r w:rsidR="009F0526">
              <w:t>zelené</w:t>
            </w:r>
            <w:proofErr w:type="spellEnd"/>
            <w:r w:rsidR="009F0526">
              <w:t xml:space="preserve"> plus</w:t>
            </w:r>
            <w:r w:rsidR="00C02242">
              <w:t>.</w:t>
            </w:r>
          </w:p>
          <w:p w14:paraId="3638C84F" w14:textId="77777777" w:rsidR="00C02242" w:rsidRDefault="00C02242"/>
        </w:tc>
      </w:tr>
      <w:tr w:rsidR="00C43943" w14:paraId="7B145754" w14:textId="77777777" w:rsidTr="00C02242">
        <w:trPr>
          <w:trHeight w:val="1530"/>
        </w:trPr>
        <w:tc>
          <w:tcPr>
            <w:tcW w:w="5170" w:type="dxa"/>
          </w:tcPr>
          <w:p w14:paraId="511DB2D5" w14:textId="7BA3191F" w:rsidR="00C02242" w:rsidRDefault="0004736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04D0A9" wp14:editId="59329D3A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1141730</wp:posOffset>
                      </wp:positionV>
                      <wp:extent cx="373380" cy="116840"/>
                      <wp:effectExtent l="10160" t="9525" r="35560" b="54610"/>
                      <wp:wrapNone/>
                      <wp:docPr id="3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E64DF6" id="AutoShape 4" o:spid="_x0000_s1026" type="#_x0000_t32" style="position:absolute;margin-left:46.55pt;margin-top:89.9pt;width:29.4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C5AC73" wp14:editId="0C2B186B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704215</wp:posOffset>
                      </wp:positionV>
                      <wp:extent cx="373380" cy="116840"/>
                      <wp:effectExtent l="10160" t="10160" r="35560" b="53975"/>
                      <wp:wrapNone/>
                      <wp:docPr id="2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62CB3A" id="AutoShape 3" o:spid="_x0000_s1026" type="#_x0000_t32" style="position:absolute;margin-left:46.55pt;margin-top:55.45pt;width:29.4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="00C02242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6759570" wp14:editId="57F2C579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529590</wp:posOffset>
                  </wp:positionV>
                  <wp:extent cx="1977390" cy="956945"/>
                  <wp:effectExtent l="19050" t="0" r="3810" b="0"/>
                  <wp:wrapTight wrapText="bothSides">
                    <wp:wrapPolygon edited="0">
                      <wp:start x="-208" y="0"/>
                      <wp:lineTo x="-208" y="21070"/>
                      <wp:lineTo x="21642" y="21070"/>
                      <wp:lineTo x="21642" y="0"/>
                      <wp:lineTo x="-208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974" b="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2242">
              <w:t xml:space="preserve">5. </w:t>
            </w:r>
            <w:r w:rsidR="009F0526">
              <w:t xml:space="preserve">Na </w:t>
            </w:r>
            <w:proofErr w:type="spellStart"/>
            <w:r w:rsidR="009F0526">
              <w:t>odfotenie</w:t>
            </w:r>
            <w:proofErr w:type="spellEnd"/>
            <w:r w:rsidR="009F0526">
              <w:t xml:space="preserve"> </w:t>
            </w:r>
            <w:proofErr w:type="spellStart"/>
            <w:r w:rsidR="009F0526">
              <w:t>práce</w:t>
            </w:r>
            <w:proofErr w:type="spellEnd"/>
            <w:r w:rsidR="009F0526">
              <w:t xml:space="preserve">, </w:t>
            </w:r>
            <w:proofErr w:type="spellStart"/>
            <w:r w:rsidR="009F0526">
              <w:t>vyberte</w:t>
            </w:r>
            <w:proofErr w:type="spellEnd"/>
            <w:r w:rsidR="00E316C2">
              <w:t xml:space="preserve"> </w:t>
            </w:r>
            <w:proofErr w:type="spellStart"/>
            <w:r w:rsidR="00E316C2">
              <w:t>ikonu</w:t>
            </w:r>
            <w:proofErr w:type="spellEnd"/>
            <w:r w:rsidR="00E316C2">
              <w:t xml:space="preserve"> </w:t>
            </w:r>
            <w:proofErr w:type="spellStart"/>
            <w:proofErr w:type="gramStart"/>
            <w:r w:rsidR="00E316C2">
              <w:t>fotopaparátu,alebo</w:t>
            </w:r>
            <w:proofErr w:type="spellEnd"/>
            <w:proofErr w:type="gramEnd"/>
            <w:r w:rsidR="00E316C2">
              <w:t xml:space="preserve"> </w:t>
            </w:r>
            <w:proofErr w:type="spellStart"/>
            <w:r w:rsidR="00E316C2">
              <w:t>ju</w:t>
            </w:r>
            <w:proofErr w:type="spellEnd"/>
            <w:r w:rsidR="00E316C2">
              <w:t xml:space="preserve"> </w:t>
            </w:r>
            <w:proofErr w:type="spellStart"/>
            <w:r w:rsidR="00E316C2">
              <w:t>môžete</w:t>
            </w:r>
            <w:proofErr w:type="spellEnd"/>
            <w:r w:rsidR="00E316C2">
              <w:t xml:space="preserve"> </w:t>
            </w:r>
            <w:proofErr w:type="spellStart"/>
            <w:r w:rsidR="00E316C2">
              <w:t>taktiež</w:t>
            </w:r>
            <w:proofErr w:type="spellEnd"/>
            <w:r w:rsidR="00E316C2">
              <w:t xml:space="preserve"> </w:t>
            </w:r>
            <w:proofErr w:type="spellStart"/>
            <w:r w:rsidR="00E316C2">
              <w:t>stiahnuť</w:t>
            </w:r>
            <w:proofErr w:type="spellEnd"/>
            <w:r w:rsidR="00E316C2">
              <w:t xml:space="preserve"> z </w:t>
            </w:r>
            <w:proofErr w:type="spellStart"/>
            <w:r w:rsidR="00E316C2">
              <w:t>priečinku</w:t>
            </w:r>
            <w:proofErr w:type="spellEnd"/>
            <w:r w:rsidR="00E316C2">
              <w:t xml:space="preserve"> </w:t>
            </w:r>
            <w:proofErr w:type="spellStart"/>
            <w:r w:rsidR="00E316C2">
              <w:t>galéria</w:t>
            </w:r>
            <w:proofErr w:type="spellEnd"/>
            <w:r w:rsidR="00E316C2">
              <w:t xml:space="preserve"> v </w:t>
            </w:r>
            <w:proofErr w:type="spellStart"/>
            <w:r w:rsidR="00E316C2">
              <w:t>prípade,že</w:t>
            </w:r>
            <w:proofErr w:type="spellEnd"/>
            <w:r w:rsidR="00E316C2">
              <w:t xml:space="preserve"> </w:t>
            </w:r>
            <w:proofErr w:type="spellStart"/>
            <w:r w:rsidR="00E316C2">
              <w:t>ste</w:t>
            </w:r>
            <w:proofErr w:type="spellEnd"/>
            <w:r w:rsidR="00E316C2">
              <w:t xml:space="preserve"> </w:t>
            </w:r>
            <w:proofErr w:type="spellStart"/>
            <w:r w:rsidR="00E316C2">
              <w:t>prácu</w:t>
            </w:r>
            <w:proofErr w:type="spellEnd"/>
            <w:r w:rsidR="00E316C2">
              <w:t xml:space="preserve"> </w:t>
            </w:r>
            <w:proofErr w:type="spellStart"/>
            <w:r w:rsidR="00E316C2">
              <w:t>už</w:t>
            </w:r>
            <w:proofErr w:type="spellEnd"/>
            <w:r w:rsidR="00E316C2">
              <w:t xml:space="preserve"> </w:t>
            </w:r>
            <w:proofErr w:type="spellStart"/>
            <w:r w:rsidR="00E316C2">
              <w:t>odfotili</w:t>
            </w:r>
            <w:proofErr w:type="spellEnd"/>
            <w:r w:rsidR="00E316C2">
              <w:t>.</w:t>
            </w:r>
            <w:r w:rsidR="00C02242">
              <w:t xml:space="preserve">  </w:t>
            </w:r>
          </w:p>
          <w:p w14:paraId="7B628013" w14:textId="77777777" w:rsidR="00C02242" w:rsidRDefault="00C02242"/>
          <w:p w14:paraId="0CD84BEC" w14:textId="77777777" w:rsidR="00C02242" w:rsidRDefault="00C02242"/>
          <w:p w14:paraId="60E54951" w14:textId="77777777" w:rsidR="00C43943" w:rsidRDefault="00C43943"/>
        </w:tc>
        <w:tc>
          <w:tcPr>
            <w:tcW w:w="5888" w:type="dxa"/>
          </w:tcPr>
          <w:p w14:paraId="573A8530" w14:textId="5BD1DEAE" w:rsidR="00C43943" w:rsidRDefault="00047362" w:rsidP="00680FA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8EA05B" wp14:editId="56759FD4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207010</wp:posOffset>
                      </wp:positionV>
                      <wp:extent cx="248285" cy="394970"/>
                      <wp:effectExtent l="50800" t="8255" r="5715" b="44450"/>
                      <wp:wrapNone/>
                      <wp:docPr id="2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8285" cy="394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C99F35" id="AutoShape 5" o:spid="_x0000_s1026" type="#_x0000_t32" style="position:absolute;margin-left:187.25pt;margin-top:16.3pt;width:19.55pt;height:3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">
                      <v:stroke endarrow="block"/>
                    </v:shape>
                  </w:pict>
                </mc:Fallback>
              </mc:AlternateContent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5AA7E07" wp14:editId="08B1AA83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316230</wp:posOffset>
                  </wp:positionV>
                  <wp:extent cx="1954530" cy="929005"/>
                  <wp:effectExtent l="19050" t="0" r="7620" b="0"/>
                  <wp:wrapTight wrapText="bothSides">
                    <wp:wrapPolygon edited="0">
                      <wp:start x="-211" y="0"/>
                      <wp:lineTo x="-211" y="21260"/>
                      <wp:lineTo x="21684" y="21260"/>
                      <wp:lineTo x="21684" y="0"/>
                      <wp:lineTo x="-211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867" b="6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2242">
              <w:t xml:space="preserve">6. </w:t>
            </w:r>
            <w:r w:rsidR="00E316C2">
              <w:t xml:space="preserve">Na </w:t>
            </w:r>
            <w:proofErr w:type="spellStart"/>
            <w:r w:rsidR="00E316C2">
              <w:t>sprístupnenie</w:t>
            </w:r>
            <w:proofErr w:type="spellEnd"/>
            <w:r w:rsidR="00E316C2">
              <w:t xml:space="preserve"> </w:t>
            </w:r>
            <w:proofErr w:type="spellStart"/>
            <w:proofErr w:type="gramStart"/>
            <w:r w:rsidR="00E316C2">
              <w:t>aktivít</w:t>
            </w:r>
            <w:proofErr w:type="spellEnd"/>
            <w:r w:rsidR="00E316C2">
              <w:t xml:space="preserve"> </w:t>
            </w:r>
            <w:r w:rsidR="00D258E9">
              <w:t>,</w:t>
            </w:r>
            <w:proofErr w:type="spellStart"/>
            <w:r w:rsidR="00E316C2">
              <w:t>zadaných</w:t>
            </w:r>
            <w:proofErr w:type="spellEnd"/>
            <w:proofErr w:type="gramEnd"/>
            <w:r w:rsidR="00E316C2">
              <w:t xml:space="preserve"> </w:t>
            </w:r>
            <w:proofErr w:type="spellStart"/>
            <w:r w:rsidR="00E316C2">
              <w:t>vyučujúcim</w:t>
            </w:r>
            <w:proofErr w:type="spellEnd"/>
            <w:r w:rsidR="00E316C2">
              <w:t xml:space="preserve">, </w:t>
            </w:r>
            <w:proofErr w:type="spellStart"/>
            <w:r w:rsidR="00E316C2">
              <w:t>kliknite</w:t>
            </w:r>
            <w:proofErr w:type="spellEnd"/>
            <w:r w:rsidR="00E316C2">
              <w:t xml:space="preserve"> </w:t>
            </w:r>
            <w:proofErr w:type="spellStart"/>
            <w:r w:rsidR="00E316C2">
              <w:t>na</w:t>
            </w:r>
            <w:proofErr w:type="spellEnd"/>
            <w:r w:rsidR="00E316C2">
              <w:t xml:space="preserve"> </w:t>
            </w:r>
            <w:proofErr w:type="spellStart"/>
            <w:r w:rsidR="00E316C2">
              <w:t>a</w:t>
            </w:r>
            <w:r w:rsidR="00D258E9">
              <w:t>k</w:t>
            </w:r>
            <w:r w:rsidR="00E316C2">
              <w:t>tivity</w:t>
            </w:r>
            <w:proofErr w:type="spellEnd"/>
            <w:r w:rsidR="00E316C2">
              <w:t>.</w:t>
            </w:r>
            <w:r w:rsidR="00C02242">
              <w:t xml:space="preserve"> </w:t>
            </w:r>
          </w:p>
        </w:tc>
      </w:tr>
      <w:tr w:rsidR="00C43943" w14:paraId="6BFCAF4E" w14:textId="77777777" w:rsidTr="00C02242">
        <w:trPr>
          <w:trHeight w:val="1530"/>
        </w:trPr>
        <w:tc>
          <w:tcPr>
            <w:tcW w:w="5170" w:type="dxa"/>
          </w:tcPr>
          <w:p w14:paraId="56672A00" w14:textId="2887C510" w:rsidR="00C43943" w:rsidRDefault="0004736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E72082" wp14:editId="77A80649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1208405</wp:posOffset>
                      </wp:positionV>
                      <wp:extent cx="526415" cy="0"/>
                      <wp:effectExtent l="23495" t="54610" r="12065" b="59690"/>
                      <wp:wrapNone/>
                      <wp:docPr id="2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61D1AC" id="AutoShape 10" o:spid="_x0000_s1026" type="#_x0000_t32" style="position:absolute;margin-left:187.1pt;margin-top:95.15pt;width:41.4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6E88E" wp14:editId="30AB5DA9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513080</wp:posOffset>
                      </wp:positionV>
                      <wp:extent cx="635" cy="372745"/>
                      <wp:effectExtent l="54610" t="6985" r="59055" b="20320"/>
                      <wp:wrapNone/>
                      <wp:docPr id="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72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E9503A" id="AutoShape 7" o:spid="_x0000_s1026" type="#_x0000_t32" style="position:absolute;margin-left:84.55pt;margin-top:40.4pt;width:.05pt;height:2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">
                      <v:stroke endarrow="block"/>
                    </v:shape>
                  </w:pict>
                </mc:Fallback>
              </mc:AlternateContent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AA45472" wp14:editId="7D48707A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652145</wp:posOffset>
                  </wp:positionV>
                  <wp:extent cx="2255520" cy="1097280"/>
                  <wp:effectExtent l="19050" t="0" r="0" b="0"/>
                  <wp:wrapTight wrapText="bothSides">
                    <wp:wrapPolygon edited="0">
                      <wp:start x="-182" y="0"/>
                      <wp:lineTo x="-182" y="21375"/>
                      <wp:lineTo x="21527" y="21375"/>
                      <wp:lineTo x="21527" y="0"/>
                      <wp:lineTo x="-182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51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254">
              <w:t xml:space="preserve">7. </w:t>
            </w:r>
            <w:proofErr w:type="spellStart"/>
            <w:r w:rsidR="009967B3">
              <w:t>Inštrukcie</w:t>
            </w:r>
            <w:proofErr w:type="spellEnd"/>
            <w:r w:rsidR="009967B3">
              <w:t xml:space="preserve"> by </w:t>
            </w:r>
            <w:proofErr w:type="spellStart"/>
            <w:r w:rsidR="009967B3">
              <w:t>mali</w:t>
            </w:r>
            <w:proofErr w:type="spellEnd"/>
            <w:r w:rsidR="009967B3">
              <w:t xml:space="preserve"> </w:t>
            </w:r>
            <w:proofErr w:type="spellStart"/>
            <w:r w:rsidR="009967B3">
              <w:t>byť</w:t>
            </w:r>
            <w:proofErr w:type="spellEnd"/>
            <w:r w:rsidR="009967B3">
              <w:t xml:space="preserve"> </w:t>
            </w:r>
            <w:proofErr w:type="spellStart"/>
            <w:r w:rsidR="009967B3">
              <w:t>poskytnuté</w:t>
            </w:r>
            <w:proofErr w:type="spellEnd"/>
            <w:r w:rsidR="009967B3">
              <w:t xml:space="preserve">. </w:t>
            </w:r>
            <w:proofErr w:type="spellStart"/>
            <w:r w:rsidR="009967B3">
              <w:t>Nasledujte</w:t>
            </w:r>
            <w:proofErr w:type="spellEnd"/>
            <w:r w:rsidR="009967B3">
              <w:t xml:space="preserve"> </w:t>
            </w:r>
            <w:proofErr w:type="spellStart"/>
            <w:r w:rsidR="009967B3">
              <w:t>ich</w:t>
            </w:r>
            <w:proofErr w:type="spellEnd"/>
            <w:r w:rsidR="009967B3">
              <w:t xml:space="preserve"> </w:t>
            </w:r>
            <w:proofErr w:type="spellStart"/>
            <w:proofErr w:type="gramStart"/>
            <w:r w:rsidR="009967B3">
              <w:t>pozorne,budú</w:t>
            </w:r>
            <w:proofErr w:type="spellEnd"/>
            <w:proofErr w:type="gramEnd"/>
            <w:r w:rsidR="009967B3">
              <w:t xml:space="preserve"> </w:t>
            </w:r>
            <w:proofErr w:type="spellStart"/>
            <w:r w:rsidR="009967B3">
              <w:t>Vás</w:t>
            </w:r>
            <w:proofErr w:type="spellEnd"/>
            <w:r w:rsidR="009967B3">
              <w:t xml:space="preserve"> </w:t>
            </w:r>
            <w:proofErr w:type="spellStart"/>
            <w:r w:rsidR="009967B3">
              <w:t>viesť</w:t>
            </w:r>
            <w:proofErr w:type="spellEnd"/>
            <w:r w:rsidR="009967B3">
              <w:t xml:space="preserve"> </w:t>
            </w:r>
            <w:proofErr w:type="spellStart"/>
            <w:r w:rsidR="009967B3">
              <w:t>zadaním</w:t>
            </w:r>
            <w:proofErr w:type="spellEnd"/>
            <w:r w:rsidR="009967B3">
              <w:t xml:space="preserve">. Na </w:t>
            </w:r>
            <w:proofErr w:type="spellStart"/>
            <w:proofErr w:type="gramStart"/>
            <w:r w:rsidR="009967B3">
              <w:t>skopletizovanie</w:t>
            </w:r>
            <w:proofErr w:type="spellEnd"/>
            <w:r w:rsidR="009967B3">
              <w:t xml:space="preserve">  </w:t>
            </w:r>
            <w:proofErr w:type="spellStart"/>
            <w:r w:rsidR="009967B3">
              <w:t>kliknite</w:t>
            </w:r>
            <w:proofErr w:type="spellEnd"/>
            <w:proofErr w:type="gramEnd"/>
            <w:r w:rsidR="009967B3">
              <w:t xml:space="preserve"> </w:t>
            </w:r>
            <w:proofErr w:type="spellStart"/>
            <w:r w:rsidR="009967B3">
              <w:t>na</w:t>
            </w:r>
            <w:proofErr w:type="spellEnd"/>
            <w:r w:rsidR="009967B3">
              <w:t xml:space="preserve"> ‘</w:t>
            </w:r>
            <w:proofErr w:type="spellStart"/>
            <w:r w:rsidR="009967B3">
              <w:t>zadajte</w:t>
            </w:r>
            <w:proofErr w:type="spellEnd"/>
            <w:r w:rsidR="009967B3">
              <w:t xml:space="preserve"> </w:t>
            </w:r>
            <w:proofErr w:type="spellStart"/>
            <w:r w:rsidR="009967B3">
              <w:t>odpove</w:t>
            </w:r>
            <w:proofErr w:type="spellEnd"/>
            <w:r w:rsidR="009967B3">
              <w:rPr>
                <w:lang w:val="sk-SK"/>
              </w:rPr>
              <w:t>ď</w:t>
            </w:r>
            <w:r w:rsidR="009967B3">
              <w:t>’</w:t>
            </w:r>
          </w:p>
          <w:p w14:paraId="4EC31ED6" w14:textId="77777777" w:rsidR="00C83254" w:rsidRDefault="00C83254"/>
        </w:tc>
        <w:tc>
          <w:tcPr>
            <w:tcW w:w="5888" w:type="dxa"/>
          </w:tcPr>
          <w:p w14:paraId="2E82D39B" w14:textId="4633B850" w:rsidR="00C43943" w:rsidRDefault="00047362" w:rsidP="00680FA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0FFB12" wp14:editId="4C2E71E5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271145</wp:posOffset>
                      </wp:positionV>
                      <wp:extent cx="12700" cy="298450"/>
                      <wp:effectExtent l="41275" t="12700" r="60325" b="22225"/>
                      <wp:wrapNone/>
                      <wp:docPr id="2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97A018" id="AutoShape 20" o:spid="_x0000_s1026" type="#_x0000_t32" style="position:absolute;margin-left:209.75pt;margin-top:21.35pt;width:1pt;height:2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1FBA09" wp14:editId="0DBC1AD0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374015</wp:posOffset>
                      </wp:positionV>
                      <wp:extent cx="161290" cy="95250"/>
                      <wp:effectExtent l="6985" t="10795" r="41275" b="55880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29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7F83F5" id="AutoShape 11" o:spid="_x0000_s1026" type="#_x0000_t32" style="position:absolute;margin-left:49.55pt;margin-top:29.45pt;width:12.7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">
                      <v:stroke endarrow="block"/>
                    </v:shape>
                  </w:pict>
                </mc:Fallback>
              </mc:AlternateContent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73308C3C" wp14:editId="2880D70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469265</wp:posOffset>
                  </wp:positionV>
                  <wp:extent cx="1772920" cy="1082040"/>
                  <wp:effectExtent l="19050" t="0" r="0" b="0"/>
                  <wp:wrapTight wrapText="bothSides">
                    <wp:wrapPolygon edited="0">
                      <wp:start x="-232" y="0"/>
                      <wp:lineTo x="-232" y="21296"/>
                      <wp:lineTo x="21585" y="21296"/>
                      <wp:lineTo x="21585" y="0"/>
                      <wp:lineTo x="-232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770" b="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71C51FD8" wp14:editId="3263A38C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534670</wp:posOffset>
                  </wp:positionV>
                  <wp:extent cx="1550035" cy="964565"/>
                  <wp:effectExtent l="19050" t="0" r="0" b="0"/>
                  <wp:wrapTight wrapText="bothSides">
                    <wp:wrapPolygon edited="0">
                      <wp:start x="-265" y="0"/>
                      <wp:lineTo x="-265" y="21330"/>
                      <wp:lineTo x="21503" y="21330"/>
                      <wp:lineTo x="21503" y="0"/>
                      <wp:lineTo x="-265" y="0"/>
                    </wp:wrapPolygon>
                  </wp:wrapTight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150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254">
              <w:t xml:space="preserve">8. </w:t>
            </w:r>
            <w:proofErr w:type="spellStart"/>
            <w:r w:rsidR="009967B3">
              <w:t>Ak</w:t>
            </w:r>
            <w:proofErr w:type="spellEnd"/>
            <w:r w:rsidR="009967B3">
              <w:t xml:space="preserve"> </w:t>
            </w:r>
            <w:proofErr w:type="spellStart"/>
            <w:r w:rsidR="009967B3">
              <w:t>už</w:t>
            </w:r>
            <w:proofErr w:type="spellEnd"/>
            <w:r w:rsidR="009967B3">
              <w:t xml:space="preserve"> </w:t>
            </w:r>
            <w:proofErr w:type="spellStart"/>
            <w:r w:rsidR="009967B3">
              <w:t>budete</w:t>
            </w:r>
            <w:proofErr w:type="spellEnd"/>
            <w:r w:rsidR="009967B3">
              <w:t xml:space="preserve"> v </w:t>
            </w:r>
            <w:proofErr w:type="spellStart"/>
            <w:r w:rsidR="009967B3">
              <w:t>zadaní</w:t>
            </w:r>
            <w:proofErr w:type="spellEnd"/>
            <w:r w:rsidR="009967B3">
              <w:t xml:space="preserve">, </w:t>
            </w:r>
            <w:proofErr w:type="spellStart"/>
            <w:r w:rsidR="009967B3">
              <w:t>môžete</w:t>
            </w:r>
            <w:proofErr w:type="spellEnd"/>
            <w:r w:rsidR="009967B3">
              <w:t xml:space="preserve"> </w:t>
            </w:r>
            <w:proofErr w:type="spellStart"/>
            <w:r w:rsidR="009967B3">
              <w:t>získať</w:t>
            </w:r>
            <w:proofErr w:type="spellEnd"/>
            <w:r w:rsidR="009967B3">
              <w:t xml:space="preserve"> </w:t>
            </w:r>
            <w:proofErr w:type="spellStart"/>
            <w:r w:rsidR="009967B3">
              <w:t>pripomienku</w:t>
            </w:r>
            <w:proofErr w:type="spellEnd"/>
            <w:r w:rsidR="009967B3">
              <w:t xml:space="preserve"> </w:t>
            </w:r>
            <w:proofErr w:type="spellStart"/>
            <w:r w:rsidR="009967B3">
              <w:t>inštrukcií</w:t>
            </w:r>
            <w:proofErr w:type="spellEnd"/>
            <w:r w:rsidR="009967B3">
              <w:t xml:space="preserve"> </w:t>
            </w:r>
            <w:proofErr w:type="spellStart"/>
            <w:r w:rsidR="009967B3">
              <w:t>kliknutím</w:t>
            </w:r>
            <w:proofErr w:type="spellEnd"/>
            <w:r w:rsidR="009967B3">
              <w:t xml:space="preserve"> </w:t>
            </w:r>
            <w:proofErr w:type="spellStart"/>
            <w:r w:rsidR="009967B3">
              <w:t>na</w:t>
            </w:r>
            <w:proofErr w:type="spellEnd"/>
            <w:r w:rsidR="009967B3">
              <w:t xml:space="preserve"> ‘</w:t>
            </w:r>
            <w:r w:rsidR="009967B3">
              <w:rPr>
                <w:lang w:val="sk-SK"/>
              </w:rPr>
              <w:t>Ukáž inštrukcie</w:t>
            </w:r>
            <w:r w:rsidR="009967B3">
              <w:t>’</w:t>
            </w:r>
          </w:p>
        </w:tc>
      </w:tr>
      <w:tr w:rsidR="00C43943" w14:paraId="6970766B" w14:textId="77777777" w:rsidTr="00C02242">
        <w:trPr>
          <w:trHeight w:val="1530"/>
        </w:trPr>
        <w:tc>
          <w:tcPr>
            <w:tcW w:w="5170" w:type="dxa"/>
          </w:tcPr>
          <w:p w14:paraId="57DE46E9" w14:textId="722093B8" w:rsidR="00C43943" w:rsidRDefault="003126D6">
            <w:r>
              <w:t xml:space="preserve">9. </w:t>
            </w:r>
            <w:proofErr w:type="spellStart"/>
            <w:r w:rsidR="009967B3">
              <w:t>Keď</w:t>
            </w:r>
            <w:proofErr w:type="spellEnd"/>
            <w:r w:rsidR="009967B3">
              <w:t xml:space="preserve"> je </w:t>
            </w:r>
            <w:proofErr w:type="spellStart"/>
            <w:r w:rsidR="009967B3">
              <w:t>úloha</w:t>
            </w:r>
            <w:proofErr w:type="spellEnd"/>
            <w:r w:rsidR="009967B3">
              <w:t xml:space="preserve"> </w:t>
            </w:r>
            <w:proofErr w:type="spellStart"/>
            <w:r w:rsidR="009967B3">
              <w:t>kompletná</w:t>
            </w:r>
            <w:proofErr w:type="spellEnd"/>
            <w:r w:rsidR="009967B3">
              <w:t xml:space="preserve">, </w:t>
            </w:r>
            <w:proofErr w:type="spellStart"/>
            <w:r w:rsidR="009967B3">
              <w:t>kliknite</w:t>
            </w:r>
            <w:proofErr w:type="spellEnd"/>
            <w:r w:rsidR="009967B3">
              <w:t xml:space="preserve"> </w:t>
            </w:r>
            <w:proofErr w:type="spellStart"/>
            <w:r w:rsidR="009967B3">
              <w:t>na</w:t>
            </w:r>
            <w:proofErr w:type="spellEnd"/>
            <w:r w:rsidR="009967B3">
              <w:t xml:space="preserve"> </w:t>
            </w:r>
            <w:proofErr w:type="spellStart"/>
            <w:r w:rsidR="009967B3">
              <w:t>fajku</w:t>
            </w:r>
            <w:proofErr w:type="spellEnd"/>
            <w:r w:rsidR="009967B3">
              <w:t xml:space="preserve"> </w:t>
            </w:r>
            <w:proofErr w:type="spellStart"/>
            <w:r w:rsidR="009967B3">
              <w:t>na</w:t>
            </w:r>
            <w:proofErr w:type="spellEnd"/>
            <w:r w:rsidR="009967B3">
              <w:t xml:space="preserve"> </w:t>
            </w:r>
            <w:proofErr w:type="spellStart"/>
            <w:r w:rsidR="009967B3">
              <w:t>odovzdanie</w:t>
            </w:r>
            <w:proofErr w:type="spellEnd"/>
            <w:r w:rsidR="009967B3">
              <w:t xml:space="preserve"> </w:t>
            </w:r>
            <w:proofErr w:type="spellStart"/>
            <w:r w:rsidR="009967B3">
              <w:t>prace</w:t>
            </w:r>
            <w:proofErr w:type="spellEnd"/>
            <w:r>
              <w:t xml:space="preserve">. </w:t>
            </w:r>
            <w:proofErr w:type="spellStart"/>
            <w:r w:rsidR="009967B3">
              <w:t>Asi</w:t>
            </w:r>
            <w:proofErr w:type="spellEnd"/>
            <w:r w:rsidR="009967B3">
              <w:t xml:space="preserve"> </w:t>
            </w:r>
            <w:proofErr w:type="spellStart"/>
            <w:r w:rsidR="009967B3">
              <w:t>budete</w:t>
            </w:r>
            <w:proofErr w:type="spellEnd"/>
            <w:r w:rsidR="009967B3">
              <w:t xml:space="preserve"> </w:t>
            </w:r>
            <w:proofErr w:type="spellStart"/>
            <w:r w:rsidR="009967B3">
              <w:t>musieť</w:t>
            </w:r>
            <w:proofErr w:type="spellEnd"/>
            <w:r w:rsidR="009967B3">
              <w:t xml:space="preserve"> </w:t>
            </w:r>
            <w:proofErr w:type="spellStart"/>
            <w:r w:rsidR="009967B3">
              <w:t>vybr</w:t>
            </w:r>
            <w:r w:rsidR="00CF01F8">
              <w:t>ať</w:t>
            </w:r>
            <w:proofErr w:type="spellEnd"/>
            <w:r w:rsidR="00CF01F8">
              <w:t xml:space="preserve"> </w:t>
            </w:r>
            <w:proofErr w:type="spellStart"/>
            <w:r w:rsidR="00CF01F8">
              <w:t>priečinok</w:t>
            </w:r>
            <w:proofErr w:type="spellEnd"/>
            <w:r w:rsidR="00CF01F8">
              <w:t xml:space="preserve"> </w:t>
            </w:r>
            <w:proofErr w:type="spellStart"/>
            <w:r w:rsidR="00CF01F8">
              <w:t>ako</w:t>
            </w:r>
            <w:proofErr w:type="spellEnd"/>
            <w:r w:rsidR="00CF01F8">
              <w:t xml:space="preserve"> </w:t>
            </w:r>
            <w:proofErr w:type="spellStart"/>
            <w:r w:rsidR="00CF01F8">
              <w:t>gramatika</w:t>
            </w:r>
            <w:proofErr w:type="spellEnd"/>
            <w:r w:rsidR="00CF01F8">
              <w:t xml:space="preserve">, </w:t>
            </w:r>
            <w:proofErr w:type="spellStart"/>
            <w:r w:rsidR="00CF01F8">
              <w:t>gramotnosť</w:t>
            </w:r>
            <w:proofErr w:type="spellEnd"/>
            <w:r w:rsidR="00CF01F8">
              <w:t xml:space="preserve"> </w:t>
            </w:r>
            <w:proofErr w:type="spellStart"/>
            <w:r w:rsidR="00CF01F8">
              <w:t>počítanie</w:t>
            </w:r>
            <w:proofErr w:type="spellEnd"/>
            <w:r>
              <w:t xml:space="preserve"> </w:t>
            </w:r>
          </w:p>
          <w:p w14:paraId="64C7A5CE" w14:textId="66CFEC7B" w:rsidR="003B7379" w:rsidRDefault="003B737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5F1ED" wp14:editId="74300E87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110490</wp:posOffset>
                      </wp:positionV>
                      <wp:extent cx="446405" cy="0"/>
                      <wp:effectExtent l="17780" t="52705" r="12065" b="61595"/>
                      <wp:wrapNone/>
                      <wp:docPr id="20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6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4742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189.65pt;margin-top:8.7pt;width:35.1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349ED030" wp14:editId="3D6042FD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45085</wp:posOffset>
                  </wp:positionV>
                  <wp:extent cx="1845945" cy="884555"/>
                  <wp:effectExtent l="0" t="0" r="1905" b="0"/>
                  <wp:wrapTight wrapText="bothSides">
                    <wp:wrapPolygon edited="0">
                      <wp:start x="0" y="0"/>
                      <wp:lineTo x="0" y="20933"/>
                      <wp:lineTo x="21399" y="20933"/>
                      <wp:lineTo x="2139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609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D8710D" w14:textId="1360F910" w:rsidR="003126D6" w:rsidRDefault="003126D6"/>
          <w:p w14:paraId="56BD5D50" w14:textId="2A078FD9" w:rsidR="003B7379" w:rsidRDefault="003B7379"/>
          <w:p w14:paraId="70F973F0" w14:textId="7A0AB1C4" w:rsidR="003B7379" w:rsidRDefault="003B7379"/>
          <w:p w14:paraId="689D1351" w14:textId="4ACE757A" w:rsidR="003B7379" w:rsidRDefault="003B7379"/>
          <w:p w14:paraId="055330FD" w14:textId="364B3205" w:rsidR="003B7379" w:rsidRDefault="003B7379"/>
        </w:tc>
        <w:tc>
          <w:tcPr>
            <w:tcW w:w="5888" w:type="dxa"/>
          </w:tcPr>
          <w:p w14:paraId="638B134E" w14:textId="267C488C" w:rsidR="00C43943" w:rsidRDefault="0004736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EC8859" wp14:editId="7A7DC75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1076325</wp:posOffset>
                      </wp:positionV>
                      <wp:extent cx="665480" cy="7620"/>
                      <wp:effectExtent l="7620" t="59055" r="22225" b="47625"/>
                      <wp:wrapNone/>
                      <wp:docPr id="1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548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4E6600" id="AutoShape 13" o:spid="_x0000_s1026" type="#_x0000_t32" style="position:absolute;margin-left:19.6pt;margin-top:84.75pt;width:52.4pt;height: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 w:rsidR="003126D6"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4F3779E6" wp14:editId="1E4C55E8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307975</wp:posOffset>
                  </wp:positionV>
                  <wp:extent cx="1933575" cy="935990"/>
                  <wp:effectExtent l="19050" t="0" r="9525" b="0"/>
                  <wp:wrapTight wrapText="bothSides">
                    <wp:wrapPolygon edited="0">
                      <wp:start x="-213" y="0"/>
                      <wp:lineTo x="-213" y="21102"/>
                      <wp:lineTo x="21706" y="21102"/>
                      <wp:lineTo x="21706" y="0"/>
                      <wp:lineTo x="-213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9396" b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26D6">
              <w:t xml:space="preserve">10. </w:t>
            </w:r>
            <w:proofErr w:type="spellStart"/>
            <w:r w:rsidR="00D258E9">
              <w:t>Taktiež</w:t>
            </w:r>
            <w:proofErr w:type="spellEnd"/>
            <w:r w:rsidR="00D258E9">
              <w:t xml:space="preserve"> </w:t>
            </w:r>
            <w:proofErr w:type="spellStart"/>
            <w:r w:rsidR="00D258E9">
              <w:t>môžete</w:t>
            </w:r>
            <w:proofErr w:type="spellEnd"/>
            <w:r w:rsidR="00D258E9">
              <w:t xml:space="preserve"> </w:t>
            </w:r>
            <w:proofErr w:type="spellStart"/>
            <w:r w:rsidR="00D258E9">
              <w:t>nahrať</w:t>
            </w:r>
            <w:proofErr w:type="spellEnd"/>
            <w:r w:rsidR="00D258E9">
              <w:t xml:space="preserve"> pre </w:t>
            </w:r>
            <w:proofErr w:type="spellStart"/>
            <w:r w:rsidR="00D258E9">
              <w:t>vyučujúceho</w:t>
            </w:r>
            <w:proofErr w:type="spellEnd"/>
            <w:r w:rsidR="00D258E9">
              <w:t xml:space="preserve"> </w:t>
            </w:r>
            <w:proofErr w:type="spellStart"/>
            <w:r w:rsidR="00D258E9">
              <w:t>hlasový</w:t>
            </w:r>
            <w:proofErr w:type="spellEnd"/>
            <w:r w:rsidR="00D258E9">
              <w:t xml:space="preserve"> </w:t>
            </w:r>
            <w:proofErr w:type="spellStart"/>
            <w:r w:rsidR="00D258E9">
              <w:t>záznam</w:t>
            </w:r>
            <w:proofErr w:type="spellEnd"/>
            <w:r w:rsidR="00D258E9">
              <w:t>.</w:t>
            </w:r>
          </w:p>
        </w:tc>
      </w:tr>
      <w:tr w:rsidR="00C43943" w14:paraId="08BF87AD" w14:textId="77777777" w:rsidTr="009B6576">
        <w:trPr>
          <w:trHeight w:val="2277"/>
        </w:trPr>
        <w:tc>
          <w:tcPr>
            <w:tcW w:w="5170" w:type="dxa"/>
          </w:tcPr>
          <w:p w14:paraId="1A7BD3F8" w14:textId="4A8BE649" w:rsidR="00C43943" w:rsidRDefault="003B7379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9D5D8B" wp14:editId="2859609E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218440</wp:posOffset>
                      </wp:positionV>
                      <wp:extent cx="7620" cy="438785"/>
                      <wp:effectExtent l="47625" t="13335" r="59055" b="24130"/>
                      <wp:wrapNone/>
                      <wp:docPr id="1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438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FBE72" id="AutoShape 14" o:spid="_x0000_s1026" type="#_x0000_t32" style="position:absolute;margin-left:217.5pt;margin-top:17.2pt;width:.6pt;height: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MtNwIAAGE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04736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886797" wp14:editId="705FC7C7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513715</wp:posOffset>
                      </wp:positionV>
                      <wp:extent cx="1082675" cy="124460"/>
                      <wp:effectExtent l="8255" t="13335" r="13970" b="5080"/>
                      <wp:wrapNone/>
                      <wp:docPr id="1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C0ECC" w14:textId="77777777" w:rsidR="009B6576" w:rsidRDefault="009B65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18867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71.9pt;margin-top:40.45pt;width:85.25pt;height: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">
                      <v:textbox>
                        <w:txbxContent>
                          <w:p w14:paraId="4FAC0ECC" w14:textId="77777777" w:rsidR="009B6576" w:rsidRDefault="009B6576"/>
                        </w:txbxContent>
                      </v:textbox>
                    </v:shape>
                  </w:pict>
                </mc:Fallback>
              </mc:AlternateContent>
            </w:r>
            <w:r w:rsidR="0004736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FB028B" wp14:editId="388B4C99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733425</wp:posOffset>
                      </wp:positionV>
                      <wp:extent cx="1082675" cy="504825"/>
                      <wp:effectExtent l="8255" t="13970" r="13970" b="5080"/>
                      <wp:wrapNone/>
                      <wp:docPr id="1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FBBB8" w14:textId="77777777" w:rsidR="009B6576" w:rsidRDefault="009B65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B02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7" type="#_x0000_t202" style="position:absolute;margin-left:71.9pt;margin-top:57.75pt;width:85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">
                      <v:textbox>
                        <w:txbxContent>
                          <w:p w14:paraId="74CFBBB8" w14:textId="77777777" w:rsidR="009B6576" w:rsidRDefault="009B6576"/>
                        </w:txbxContent>
                      </v:textbox>
                    </v:shape>
                  </w:pict>
                </mc:Fallback>
              </mc:AlternateContent>
            </w:r>
            <w:r w:rsidR="009B6576"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601A8F89" wp14:editId="7601664A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396240</wp:posOffset>
                  </wp:positionV>
                  <wp:extent cx="2021840" cy="979805"/>
                  <wp:effectExtent l="19050" t="0" r="0" b="0"/>
                  <wp:wrapTight wrapText="bothSides">
                    <wp:wrapPolygon edited="0">
                      <wp:start x="-204" y="0"/>
                      <wp:lineTo x="-204" y="20998"/>
                      <wp:lineTo x="21573" y="20998"/>
                      <wp:lineTo x="21573" y="0"/>
                      <wp:lineTo x="-204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333"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35D8">
              <w:t xml:space="preserve">11. </w:t>
            </w:r>
            <w:proofErr w:type="spellStart"/>
            <w:r w:rsidR="00CF01F8">
              <w:t>Vyučujíci</w:t>
            </w:r>
            <w:proofErr w:type="spellEnd"/>
            <w:r w:rsidR="00CF01F8">
              <w:t xml:space="preserve"> </w:t>
            </w:r>
            <w:proofErr w:type="spellStart"/>
            <w:r w:rsidR="00CF01F8">
              <w:t>taktiež</w:t>
            </w:r>
            <w:proofErr w:type="spellEnd"/>
            <w:r w:rsidR="00CF01F8">
              <w:t xml:space="preserve"> </w:t>
            </w:r>
            <w:proofErr w:type="spellStart"/>
            <w:r w:rsidR="00CF01F8">
              <w:t>možno</w:t>
            </w:r>
            <w:proofErr w:type="spellEnd"/>
            <w:r w:rsidR="00CF01F8">
              <w:t xml:space="preserve"> </w:t>
            </w:r>
            <w:proofErr w:type="spellStart"/>
            <w:r w:rsidR="00CF01F8">
              <w:t>zašle</w:t>
            </w:r>
            <w:proofErr w:type="spellEnd"/>
            <w:r w:rsidR="00CF01F8">
              <w:t xml:space="preserve"> </w:t>
            </w:r>
            <w:proofErr w:type="spellStart"/>
            <w:r w:rsidR="00CF01F8">
              <w:t>správy</w:t>
            </w:r>
            <w:proofErr w:type="spellEnd"/>
            <w:r w:rsidR="00CF01F8">
              <w:t xml:space="preserve"> s </w:t>
            </w:r>
            <w:proofErr w:type="spellStart"/>
            <w:r w:rsidR="00CF01F8">
              <w:t>inštrukciami</w:t>
            </w:r>
            <w:proofErr w:type="spellEnd"/>
            <w:r w:rsidR="000B35D8">
              <w:t xml:space="preserve">. </w:t>
            </w:r>
            <w:proofErr w:type="spellStart"/>
            <w:r w:rsidR="00CF01F8">
              <w:t>Tieto</w:t>
            </w:r>
            <w:proofErr w:type="spellEnd"/>
            <w:r w:rsidR="00CF01F8">
              <w:t xml:space="preserve"> </w:t>
            </w:r>
            <w:proofErr w:type="spellStart"/>
            <w:r w:rsidR="00CF01F8">
              <w:t>môžete</w:t>
            </w:r>
            <w:proofErr w:type="spellEnd"/>
            <w:r w:rsidR="00CF01F8">
              <w:t xml:space="preserve"> </w:t>
            </w:r>
            <w:proofErr w:type="spellStart"/>
            <w:r w:rsidR="00CF01F8">
              <w:t>skontrolovať</w:t>
            </w:r>
            <w:proofErr w:type="spellEnd"/>
            <w:r w:rsidR="00CF01F8">
              <w:t xml:space="preserve"> </w:t>
            </w:r>
            <w:proofErr w:type="spellStart"/>
            <w:r w:rsidR="00CF01F8">
              <w:t>kliknutím</w:t>
            </w:r>
            <w:proofErr w:type="spellEnd"/>
            <w:r w:rsidR="00CF01F8">
              <w:t xml:space="preserve"> </w:t>
            </w:r>
            <w:proofErr w:type="spellStart"/>
            <w:r w:rsidR="00CF01F8">
              <w:t>na</w:t>
            </w:r>
            <w:proofErr w:type="spellEnd"/>
            <w:r w:rsidR="00CF01F8">
              <w:t xml:space="preserve"> ‘</w:t>
            </w:r>
            <w:proofErr w:type="spellStart"/>
            <w:r w:rsidR="00CF01F8">
              <w:t>Správy</w:t>
            </w:r>
            <w:proofErr w:type="spellEnd"/>
            <w:r w:rsidR="00CF01F8">
              <w:t>’.</w:t>
            </w:r>
          </w:p>
        </w:tc>
        <w:tc>
          <w:tcPr>
            <w:tcW w:w="5888" w:type="dxa"/>
          </w:tcPr>
          <w:p w14:paraId="1EE4658A" w14:textId="237E26CE" w:rsidR="00C43943" w:rsidRDefault="009B6576">
            <w:r>
              <w:t xml:space="preserve">12. </w:t>
            </w:r>
            <w:r w:rsidR="00CF01F8">
              <w:t xml:space="preserve">Na </w:t>
            </w:r>
            <w:proofErr w:type="spellStart"/>
            <w:r w:rsidR="00CF01F8">
              <w:t>odhlásenie</w:t>
            </w:r>
            <w:proofErr w:type="spellEnd"/>
            <w:r w:rsidR="00CF01F8">
              <w:t xml:space="preserve"> </w:t>
            </w:r>
            <w:proofErr w:type="spellStart"/>
            <w:r w:rsidR="00CF01F8">
              <w:t>sa</w:t>
            </w:r>
            <w:proofErr w:type="spellEnd"/>
            <w:r w:rsidR="00CF01F8">
              <w:t xml:space="preserve">, </w:t>
            </w:r>
            <w:proofErr w:type="spellStart"/>
            <w:r w:rsidR="00CF01F8">
              <w:t>kliknite</w:t>
            </w:r>
            <w:proofErr w:type="spellEnd"/>
            <w:r w:rsidR="00CF01F8">
              <w:t xml:space="preserve"> </w:t>
            </w:r>
            <w:proofErr w:type="spellStart"/>
            <w:r w:rsidR="00CF01F8">
              <w:t>na</w:t>
            </w:r>
            <w:proofErr w:type="spellEnd"/>
            <w:r w:rsidR="00CF01F8">
              <w:t xml:space="preserve"> </w:t>
            </w:r>
            <w:proofErr w:type="spellStart"/>
            <w:r w:rsidR="00CF01F8">
              <w:t>meno</w:t>
            </w:r>
            <w:proofErr w:type="spellEnd"/>
            <w:r w:rsidR="00CF01F8">
              <w:t xml:space="preserve"> </w:t>
            </w:r>
            <w:proofErr w:type="spellStart"/>
            <w:r w:rsidR="00CF01F8">
              <w:t>Vašeho</w:t>
            </w:r>
            <w:proofErr w:type="spellEnd"/>
            <w:r w:rsidR="00CF01F8">
              <w:t xml:space="preserve"> </w:t>
            </w:r>
            <w:proofErr w:type="spellStart"/>
            <w:r w:rsidR="00CF01F8">
              <w:t>dieťata</w:t>
            </w:r>
            <w:proofErr w:type="spellEnd"/>
            <w:r w:rsidR="00CF01F8">
              <w:t xml:space="preserve"> v </w:t>
            </w:r>
            <w:proofErr w:type="spellStart"/>
            <w:r w:rsidR="00CF01F8">
              <w:t>ľavo</w:t>
            </w:r>
            <w:proofErr w:type="spellEnd"/>
            <w:r w:rsidR="00CF01F8">
              <w:t xml:space="preserve"> </w:t>
            </w:r>
            <w:proofErr w:type="spellStart"/>
            <w:r w:rsidR="00CF01F8">
              <w:t>hore</w:t>
            </w:r>
            <w:proofErr w:type="spellEnd"/>
            <w:r w:rsidR="00CF01F8">
              <w:t xml:space="preserve"> </w:t>
            </w:r>
            <w:proofErr w:type="spellStart"/>
            <w:r w:rsidR="00CF01F8">
              <w:t>na</w:t>
            </w:r>
            <w:proofErr w:type="spellEnd"/>
            <w:r w:rsidR="00CF01F8">
              <w:t xml:space="preserve"> </w:t>
            </w:r>
            <w:proofErr w:type="spellStart"/>
            <w:r w:rsidR="00CF01F8">
              <w:t>obrazovke</w:t>
            </w:r>
            <w:proofErr w:type="spellEnd"/>
            <w:r>
              <w:t xml:space="preserve">. </w:t>
            </w:r>
            <w:proofErr w:type="spellStart"/>
            <w:r w:rsidR="00CF01F8">
              <w:t>Potom</w:t>
            </w:r>
            <w:proofErr w:type="spellEnd"/>
            <w:r w:rsidR="00CF01F8">
              <w:t xml:space="preserve"> </w:t>
            </w:r>
            <w:proofErr w:type="spellStart"/>
            <w:r w:rsidR="00CF01F8">
              <w:t>kliknite</w:t>
            </w:r>
            <w:proofErr w:type="spellEnd"/>
            <w:r w:rsidR="00CF01F8">
              <w:t xml:space="preserve"> </w:t>
            </w:r>
            <w:proofErr w:type="spellStart"/>
            <w:r w:rsidR="00CF01F8">
              <w:t>na</w:t>
            </w:r>
            <w:proofErr w:type="spellEnd"/>
            <w:r w:rsidR="00CF01F8">
              <w:t xml:space="preserve"> </w:t>
            </w:r>
            <w:proofErr w:type="spellStart"/>
            <w:r w:rsidR="00CF01F8">
              <w:t>odhlásiť</w:t>
            </w:r>
            <w:proofErr w:type="spellEnd"/>
            <w:r w:rsidR="00CF01F8">
              <w:t xml:space="preserve"> </w:t>
            </w:r>
            <w:proofErr w:type="spellStart"/>
            <w:r w:rsidR="00CF01F8">
              <w:t>sa</w:t>
            </w:r>
            <w:proofErr w:type="spellEnd"/>
            <w:r w:rsidR="00CF01F8">
              <w:t>.</w:t>
            </w:r>
          </w:p>
          <w:p w14:paraId="27F8C08A" w14:textId="39A3796A" w:rsidR="003B7379" w:rsidRDefault="003B737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A4C5B4" wp14:editId="3A3CE579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59055</wp:posOffset>
                      </wp:positionV>
                      <wp:extent cx="6985" cy="314325"/>
                      <wp:effectExtent l="47625" t="13335" r="59690" b="24765"/>
                      <wp:wrapNone/>
                      <wp:docPr id="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80E5B" id="AutoShape 18" o:spid="_x0000_s1026" type="#_x0000_t32" style="position:absolute;margin-left:167.5pt;margin-top:4.65pt;width:.5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XgNg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E17D3" wp14:editId="04ED744B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183515</wp:posOffset>
                      </wp:positionV>
                      <wp:extent cx="299720" cy="73025"/>
                      <wp:effectExtent l="30480" t="11430" r="12700" b="58420"/>
                      <wp:wrapNone/>
                      <wp:docPr id="1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72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DC56" id="AutoShape 17" o:spid="_x0000_s1026" type="#_x0000_t32" style="position:absolute;margin-left:13.9pt;margin-top:14.45pt;width:23.6pt;height:5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4541723E" wp14:editId="5C57CD9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273050</wp:posOffset>
                  </wp:positionV>
                  <wp:extent cx="1784985" cy="855345"/>
                  <wp:effectExtent l="19050" t="0" r="5715" b="0"/>
                  <wp:wrapTight wrapText="bothSides">
                    <wp:wrapPolygon edited="0">
                      <wp:start x="-231" y="0"/>
                      <wp:lineTo x="-231" y="21167"/>
                      <wp:lineTo x="21669" y="21167"/>
                      <wp:lineTo x="21669" y="0"/>
                      <wp:lineTo x="-231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609" b="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79A027C0" wp14:editId="385012AE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255270</wp:posOffset>
                  </wp:positionV>
                  <wp:extent cx="1831340" cy="892175"/>
                  <wp:effectExtent l="19050" t="0" r="0" b="0"/>
                  <wp:wrapTight wrapText="bothSides">
                    <wp:wrapPolygon edited="0">
                      <wp:start x="-225" y="0"/>
                      <wp:lineTo x="-225" y="21216"/>
                      <wp:lineTo x="21570" y="21216"/>
                      <wp:lineTo x="21570" y="0"/>
                      <wp:lineTo x="-225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772" b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7F968E" w14:textId="3B1822B8" w:rsidR="003B7379" w:rsidRDefault="003B7379"/>
        </w:tc>
      </w:tr>
      <w:tr w:rsidR="007C35D2" w14:paraId="124BBF94" w14:textId="77777777" w:rsidTr="009B6576">
        <w:trPr>
          <w:trHeight w:val="2277"/>
        </w:trPr>
        <w:tc>
          <w:tcPr>
            <w:tcW w:w="5170" w:type="dxa"/>
          </w:tcPr>
          <w:p w14:paraId="36C4B344" w14:textId="5421AB38" w:rsidR="007C35D2" w:rsidRDefault="007C35D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13. </w:t>
            </w:r>
            <w:r w:rsidR="00CF01F8">
              <w:rPr>
                <w:noProof/>
                <w:lang w:eastAsia="en-GB"/>
              </w:rPr>
              <w:t>Keď u</w:t>
            </w:r>
            <w:r w:rsidR="00D258E9">
              <w:rPr>
                <w:noProof/>
                <w:lang w:eastAsia="en-GB"/>
              </w:rPr>
              <w:t>ž</w:t>
            </w:r>
            <w:r w:rsidR="00CF01F8">
              <w:rPr>
                <w:noProof/>
                <w:lang w:eastAsia="en-GB"/>
              </w:rPr>
              <w:t xml:space="preserve"> budú aktivity </w:t>
            </w:r>
            <w:r w:rsidR="00D258E9">
              <w:rPr>
                <w:noProof/>
                <w:lang w:eastAsia="en-GB"/>
              </w:rPr>
              <w:t>zkompletizované</w:t>
            </w:r>
            <w:r w:rsidR="00CF01F8">
              <w:rPr>
                <w:noProof/>
                <w:lang w:eastAsia="en-GB"/>
              </w:rPr>
              <w:t>, v</w:t>
            </w:r>
            <w:r w:rsidR="00D258E9">
              <w:rPr>
                <w:noProof/>
                <w:lang w:eastAsia="en-GB"/>
              </w:rPr>
              <w:t>y</w:t>
            </w:r>
            <w:r w:rsidR="00CF01F8">
              <w:rPr>
                <w:noProof/>
                <w:lang w:eastAsia="en-GB"/>
              </w:rPr>
              <w:t>učuj</w:t>
            </w:r>
            <w:r w:rsidR="00D258E9">
              <w:rPr>
                <w:noProof/>
                <w:lang w:eastAsia="en-GB"/>
              </w:rPr>
              <w:t>ú</w:t>
            </w:r>
            <w:r w:rsidR="00CF01F8">
              <w:rPr>
                <w:noProof/>
                <w:lang w:eastAsia="en-GB"/>
              </w:rPr>
              <w:t>ci ich musí odsúh</w:t>
            </w:r>
            <w:r w:rsidR="00D258E9">
              <w:rPr>
                <w:noProof/>
                <w:lang w:eastAsia="en-GB"/>
              </w:rPr>
              <w:t>l</w:t>
            </w:r>
            <w:r w:rsidR="00CF01F8">
              <w:rPr>
                <w:noProof/>
                <w:lang w:eastAsia="en-GB"/>
              </w:rPr>
              <w:t>asliť.</w:t>
            </w:r>
            <w:r w:rsidR="00D258E9">
              <w:rPr>
                <w:noProof/>
                <w:lang w:eastAsia="en-GB"/>
              </w:rPr>
              <w:t xml:space="preserve"> Môžno dostanete spätne komentár.</w:t>
            </w:r>
            <w:r>
              <w:rPr>
                <w:noProof/>
                <w:lang w:eastAsia="en-GB"/>
              </w:rPr>
              <w:t xml:space="preserve"> </w:t>
            </w:r>
            <w:r w:rsidR="00D258E9">
              <w:rPr>
                <w:noProof/>
                <w:lang w:eastAsia="en-GB"/>
              </w:rPr>
              <w:t>Pokiaľ treba opraviť chybu, môžete vybrať tri bodky</w:t>
            </w:r>
            <w:r>
              <w:rPr>
                <w:noProof/>
                <w:lang w:eastAsia="en-GB"/>
              </w:rPr>
              <w:t>.</w:t>
            </w:r>
          </w:p>
          <w:p w14:paraId="331E131E" w14:textId="2A0D1B2B" w:rsidR="007C35D2" w:rsidRDefault="003B737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6831F0" wp14:editId="212638F3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494665</wp:posOffset>
                      </wp:positionV>
                      <wp:extent cx="942975" cy="435610"/>
                      <wp:effectExtent l="38100" t="0" r="28575" b="59690"/>
                      <wp:wrapNone/>
                      <wp:docPr id="9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2975" cy="435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442D4" id="AutoShape 22" o:spid="_x0000_s1026" type="#_x0000_t32" style="position:absolute;margin-left:132.3pt;margin-top:38.95pt;width:74.25pt;height:34.3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4rQQIAAGw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7C35D2"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E50D2FF" wp14:editId="75C958A3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80645</wp:posOffset>
                  </wp:positionV>
                  <wp:extent cx="1860550" cy="890270"/>
                  <wp:effectExtent l="19050" t="0" r="6350" b="0"/>
                  <wp:wrapTight wrapText="bothSides">
                    <wp:wrapPolygon edited="0">
                      <wp:start x="-221" y="0"/>
                      <wp:lineTo x="-221" y="21261"/>
                      <wp:lineTo x="21674" y="21261"/>
                      <wp:lineTo x="21674" y="0"/>
                      <wp:lineTo x="-221" y="0"/>
                    </wp:wrapPolygon>
                  </wp:wrapTight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264" b="6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23D03074" w14:textId="761C8E3D" w:rsidR="007C35D2" w:rsidRDefault="0004736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80FBE3" wp14:editId="75F2CA49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234950</wp:posOffset>
                      </wp:positionV>
                      <wp:extent cx="318135" cy="222250"/>
                      <wp:effectExtent l="12065" t="12065" r="41275" b="51435"/>
                      <wp:wrapNone/>
                      <wp:docPr id="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135" cy="222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B6AE16" id="AutoShape 24" o:spid="_x0000_s1026" type="#_x0000_t32" style="position:absolute;margin-left:254.7pt;margin-top:18.5pt;width:25.05pt;height:1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">
                      <v:stroke endarrow="block"/>
                    </v:shape>
                  </w:pict>
                </mc:Fallback>
              </mc:AlternateContent>
            </w:r>
            <w:r w:rsidR="007C35D2"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54BFCD2" wp14:editId="5F2ED775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435610</wp:posOffset>
                  </wp:positionV>
                  <wp:extent cx="1809750" cy="882015"/>
                  <wp:effectExtent l="19050" t="0" r="0" b="0"/>
                  <wp:wrapTight wrapText="bothSides">
                    <wp:wrapPolygon edited="0">
                      <wp:start x="-227" y="0"/>
                      <wp:lineTo x="-227" y="20994"/>
                      <wp:lineTo x="21600" y="20994"/>
                      <wp:lineTo x="21600" y="0"/>
                      <wp:lineTo x="-227" y="0"/>
                    </wp:wrapPolygon>
                  </wp:wrapTight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7627" b="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0C952C" wp14:editId="5E5B67FB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337820</wp:posOffset>
                      </wp:positionV>
                      <wp:extent cx="7620" cy="445770"/>
                      <wp:effectExtent l="49530" t="10160" r="57150" b="20320"/>
                      <wp:wrapNone/>
                      <wp:docPr id="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445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3C9107" id="AutoShape 23" o:spid="_x0000_s1026" type="#_x0000_t32" style="position:absolute;margin-left:80.65pt;margin-top:26.6pt;width:.6pt;height:3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">
                      <v:stroke endarrow="block"/>
                    </v:shape>
                  </w:pict>
                </mc:Fallback>
              </mc:AlternateContent>
            </w:r>
            <w:r w:rsidR="007C35D2"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34C38184" wp14:editId="4B4C783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433070</wp:posOffset>
                  </wp:positionV>
                  <wp:extent cx="1809750" cy="993775"/>
                  <wp:effectExtent l="19050" t="0" r="0" b="0"/>
                  <wp:wrapTight wrapText="bothSides">
                    <wp:wrapPolygon edited="0">
                      <wp:start x="-227" y="0"/>
                      <wp:lineTo x="-227" y="21117"/>
                      <wp:lineTo x="21600" y="21117"/>
                      <wp:lineTo x="21600" y="0"/>
                      <wp:lineTo x="-227" y="0"/>
                    </wp:wrapPolygon>
                  </wp:wrapTight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8276" b="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35D2">
              <w:rPr>
                <w:noProof/>
                <w:lang w:eastAsia="en-GB"/>
              </w:rPr>
              <w:t xml:space="preserve">14. </w:t>
            </w:r>
            <w:r w:rsidR="00D258E9">
              <w:rPr>
                <w:noProof/>
                <w:lang w:eastAsia="en-GB"/>
              </w:rPr>
              <w:t>Na úpravu práce, ktorú ste už zadali, vyberte ‘Uprav položku’. Keď je skopletizovaná, vyberte zelenú fajku.</w:t>
            </w:r>
          </w:p>
          <w:p w14:paraId="04DFA1B8" w14:textId="77777777" w:rsidR="007C35D2" w:rsidRDefault="007C35D2">
            <w:pPr>
              <w:rPr>
                <w:noProof/>
                <w:lang w:eastAsia="en-GB"/>
              </w:rPr>
            </w:pPr>
          </w:p>
        </w:tc>
      </w:tr>
    </w:tbl>
    <w:p w14:paraId="7F0138EC" w14:textId="67AB19E4" w:rsidR="00DA0F30" w:rsidRDefault="00DA0F30"/>
    <w:sectPr w:rsidR="00DA0F30" w:rsidSect="00D7374C">
      <w:headerReference w:type="default" r:id="rId24"/>
      <w:pgSz w:w="11906" w:h="16838"/>
      <w:pgMar w:top="28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4CAE8" w14:textId="77777777" w:rsidR="0003648A" w:rsidRDefault="0003648A" w:rsidP="0003648A">
      <w:pPr>
        <w:spacing w:after="0" w:line="240" w:lineRule="auto"/>
      </w:pPr>
      <w:r>
        <w:separator/>
      </w:r>
    </w:p>
  </w:endnote>
  <w:endnote w:type="continuationSeparator" w:id="0">
    <w:p w14:paraId="18C81C9D" w14:textId="77777777" w:rsidR="0003648A" w:rsidRDefault="0003648A" w:rsidP="0003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24754" w14:textId="77777777" w:rsidR="0003648A" w:rsidRDefault="0003648A" w:rsidP="0003648A">
      <w:pPr>
        <w:spacing w:after="0" w:line="240" w:lineRule="auto"/>
      </w:pPr>
      <w:r>
        <w:separator/>
      </w:r>
    </w:p>
  </w:footnote>
  <w:footnote w:type="continuationSeparator" w:id="0">
    <w:p w14:paraId="775FBD1C" w14:textId="77777777" w:rsidR="0003648A" w:rsidRDefault="0003648A" w:rsidP="00036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52790" w14:textId="358FBAD0" w:rsidR="0003648A" w:rsidRDefault="0003648A">
    <w:pPr>
      <w:pStyle w:val="Header"/>
    </w:pPr>
    <w:r>
      <w:t>Slovak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30"/>
    <w:rsid w:val="0003648A"/>
    <w:rsid w:val="00047362"/>
    <w:rsid w:val="000B35D8"/>
    <w:rsid w:val="002C3CD0"/>
    <w:rsid w:val="003126D6"/>
    <w:rsid w:val="00322EB6"/>
    <w:rsid w:val="003B7379"/>
    <w:rsid w:val="00405211"/>
    <w:rsid w:val="0052571F"/>
    <w:rsid w:val="00597623"/>
    <w:rsid w:val="005F62F6"/>
    <w:rsid w:val="00680FAB"/>
    <w:rsid w:val="006819A4"/>
    <w:rsid w:val="007C35D2"/>
    <w:rsid w:val="00825F7F"/>
    <w:rsid w:val="009967B3"/>
    <w:rsid w:val="009B6576"/>
    <w:rsid w:val="009D015E"/>
    <w:rsid w:val="009F0526"/>
    <w:rsid w:val="00A151EF"/>
    <w:rsid w:val="00BB0F28"/>
    <w:rsid w:val="00C02242"/>
    <w:rsid w:val="00C43943"/>
    <w:rsid w:val="00C83254"/>
    <w:rsid w:val="00C972F0"/>
    <w:rsid w:val="00CF01F8"/>
    <w:rsid w:val="00CF5DF3"/>
    <w:rsid w:val="00D258E9"/>
    <w:rsid w:val="00D7374C"/>
    <w:rsid w:val="00D8182C"/>
    <w:rsid w:val="00DA0F30"/>
    <w:rsid w:val="00DD4D02"/>
    <w:rsid w:val="00E316C2"/>
    <w:rsid w:val="00F6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A31B8"/>
  <w15:docId w15:val="{F6EE86EC-4D6C-47CA-A31B-C358FCB5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9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3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48A"/>
  </w:style>
  <w:style w:type="paragraph" w:styleId="Footer">
    <w:name w:val="footer"/>
    <w:basedOn w:val="Normal"/>
    <w:link w:val="FooterChar"/>
    <w:uiPriority w:val="99"/>
    <w:unhideWhenUsed/>
    <w:rsid w:val="0003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55398DA5</Template>
  <TotalTime>2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 Gillespie</cp:lastModifiedBy>
  <cp:revision>5</cp:revision>
  <cp:lastPrinted>2020-04-17T10:32:00Z</cp:lastPrinted>
  <dcterms:created xsi:type="dcterms:W3CDTF">2020-04-17T10:30:00Z</dcterms:created>
  <dcterms:modified xsi:type="dcterms:W3CDTF">2020-04-17T10:32:00Z</dcterms:modified>
</cp:coreProperties>
</file>